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709BE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709BE" w:rsidRDefault="003D1B71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4709BE">
              <w:rPr>
                <w:rFonts w:ascii="Times New Roman" w:hAnsi="Times New Roman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retrato de uma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294C99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retrato de uma mulh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" stroked="f" strokeweight="1pt">
                      <v:fill r:id="rId11" o:title="retrato de uma mulher" recolor="t" rotate="t" type="frame"/>
                      <v:stroke joinstyle="miter"/>
                      <v:textbox>
                        <w:txbxContent>
                          <w:p w:rsidR="00DC3F0A" w:rsidRPr="00294C99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709BE" w:rsidRDefault="00383499" w:rsidP="00310F17">
            <w:pPr>
              <w:pStyle w:val="Ttulo"/>
            </w:pPr>
            <w:sdt>
              <w:sdtPr>
                <w:id w:val="-1625693074"/>
                <w:placeholder>
                  <w:docPart w:val="B9AB20B5D0D34EB3B5524ADEB966916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[Nome Próprio]</w:t>
                </w:r>
              </w:sdtContent>
            </w:sdt>
            <w:r w:rsidR="003D1B71" w:rsidRPr="004709BE">
              <w:rPr>
                <w:lang w:bidi="pt-PT"/>
              </w:rPr>
              <w:br/>
            </w:r>
            <w:sdt>
              <w:sdtPr>
                <w:id w:val="1980958706"/>
                <w:placeholder>
                  <w:docPart w:val="C21CE225AC4947D99A59E39EFC4FA6A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[Apelido]</w:t>
                </w:r>
              </w:sdtContent>
            </w:sdt>
          </w:p>
        </w:tc>
      </w:tr>
      <w:tr w:rsidR="003D1B71" w:rsidRPr="004709BE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709BE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263162EAA8D745C780B18086594DC797"/>
              </w:placeholder>
              <w:temporary/>
              <w:showingPlcHdr/>
              <w15:appearance w15:val="hidden"/>
            </w:sdtPr>
            <w:sdtEndPr/>
            <w:sdtContent>
              <w:p w:rsidR="003D1B71" w:rsidRPr="00EA4EB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</w:rPr>
                </w:pPr>
                <w:r w:rsidRPr="00EA4EBA">
                  <w:rPr>
                    <w:rFonts w:asciiTheme="majorHAnsi" w:hAnsiTheme="majorHAnsi" w:cs="Calibri"/>
                    <w:lang w:bidi="pt-PT"/>
                  </w:rPr>
                  <w:t>Experiência</w:t>
                </w:r>
              </w:p>
            </w:sdtContent>
          </w:sdt>
          <w:p w:rsidR="003D1B71" w:rsidRPr="004709BE" w:rsidRDefault="00383499" w:rsidP="00AC6C7E">
            <w:pPr>
              <w:pStyle w:val="Datas"/>
            </w:pPr>
            <w:sdt>
              <w:sdtPr>
                <w:id w:val="201059472"/>
                <w:placeholder>
                  <w:docPart w:val="7C64E09F1EF74D0BB54216AD75DB343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[Data de Início]</w:t>
                </w:r>
              </w:sdtContent>
            </w:sdt>
            <w:r w:rsidR="003D1B71" w:rsidRPr="004709BE">
              <w:rPr>
                <w:rFonts w:eastAsia="Calibri"/>
                <w:lang w:bidi="pt-PT"/>
              </w:rPr>
              <w:t>–</w:t>
            </w:r>
            <w:sdt>
              <w:sdtPr>
                <w:id w:val="-1419934752"/>
                <w:placeholder>
                  <w:docPart w:val="602FB2A7E3AE40EF9AF85CC435F3B48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[Data de Fim]</w:t>
                </w:r>
              </w:sdtContent>
            </w:sdt>
          </w:p>
          <w:p w:rsidR="003D1B71" w:rsidRPr="004709BE" w:rsidRDefault="00383499" w:rsidP="00AC6C7E">
            <w:pPr>
              <w:pStyle w:val="Experincia"/>
            </w:pPr>
            <w:sdt>
              <w:sdtPr>
                <w:id w:val="-1167319978"/>
                <w:placeholder>
                  <w:docPart w:val="81909CAD1CD04FC9AC68EC19B6FBABAD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4709BE">
                  <w:rPr>
                    <w:rFonts w:eastAsia="Calibri"/>
                    <w:lang w:bidi="pt-PT"/>
                  </w:rPr>
                  <w:t xml:space="preserve">[Cargo] </w:t>
                </w:r>
              </w:sdtContent>
            </w:sdt>
            <w:r w:rsidR="003D1B71" w:rsidRPr="004709BE">
              <w:rPr>
                <w:rStyle w:val="Forte"/>
                <w:rFonts w:eastAsia="Calibri"/>
                <w:lang w:bidi="pt-PT"/>
              </w:rPr>
              <w:t xml:space="preserve">• </w:t>
            </w:r>
            <w:sdt>
              <w:sdtPr>
                <w:id w:val="2029511879"/>
                <w:placeholder>
                  <w:docPart w:val="04B24EA8DC414E129F7CA7BE634138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[Posição]</w:t>
                </w:r>
              </w:sdtContent>
            </w:sdt>
            <w:r w:rsidR="003D1B71" w:rsidRPr="004709BE">
              <w:rPr>
                <w:rStyle w:val="Forte"/>
                <w:rFonts w:eastAsia="Calibri"/>
                <w:lang w:bidi="pt-PT"/>
              </w:rPr>
              <w:t xml:space="preserve"> • </w:t>
            </w:r>
            <w:sdt>
              <w:sdtPr>
                <w:id w:val="-1315797015"/>
                <w:placeholder>
                  <w:docPart w:val="1EE65AA2DBF34538BFEF1BB8094A7B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[Nome da Empresa]</w:t>
                </w:r>
              </w:sdtContent>
            </w:sdt>
          </w:p>
          <w:p w:rsidR="003D1B71" w:rsidRPr="004709BE" w:rsidRDefault="00383499" w:rsidP="00AC6C7E">
            <w:pPr>
              <w:pStyle w:val="Datas"/>
            </w:pPr>
            <w:sdt>
              <w:sdtPr>
                <w:id w:val="1889063361"/>
                <w:placeholder>
                  <w:docPart w:val="F03C1CB306874138869A8AEA55DC7F9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[Data de Início]</w:t>
                </w:r>
              </w:sdtContent>
            </w:sdt>
            <w:r w:rsidR="003D1B71" w:rsidRPr="004709BE">
              <w:rPr>
                <w:rFonts w:eastAsia="Calibri"/>
                <w:lang w:bidi="pt-PT"/>
              </w:rPr>
              <w:t>–</w:t>
            </w:r>
            <w:sdt>
              <w:sdtPr>
                <w:id w:val="1060751496"/>
                <w:placeholder>
                  <w:docPart w:val="981D6BBDB30F49CB85771E114043CA8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[Data de Fim]</w:t>
                </w:r>
              </w:sdtContent>
            </w:sdt>
          </w:p>
          <w:p w:rsidR="003D1B71" w:rsidRPr="004709BE" w:rsidRDefault="00383499" w:rsidP="00AC6C7E">
            <w:pPr>
              <w:pStyle w:val="Experincia"/>
            </w:pPr>
            <w:sdt>
              <w:sdtPr>
                <w:id w:val="2089416168"/>
                <w:placeholder>
                  <w:docPart w:val="F1C62F7CA92A479BAA4D18B407D9F2DB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4709BE">
                  <w:rPr>
                    <w:rFonts w:eastAsia="Calibri"/>
                    <w:lang w:bidi="pt-PT"/>
                  </w:rPr>
                  <w:t xml:space="preserve">[Cargo] </w:t>
                </w:r>
              </w:sdtContent>
            </w:sdt>
            <w:r w:rsidR="003D1B71" w:rsidRPr="004709BE">
              <w:rPr>
                <w:rStyle w:val="Forte"/>
                <w:rFonts w:eastAsia="Calibri"/>
                <w:lang w:bidi="pt-PT"/>
              </w:rPr>
              <w:t xml:space="preserve">• </w:t>
            </w:r>
            <w:sdt>
              <w:sdtPr>
                <w:id w:val="578792993"/>
                <w:placeholder>
                  <w:docPart w:val="963AADD2BD8041FF9B3ACD9F89F1E61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[Posição]</w:t>
                </w:r>
              </w:sdtContent>
            </w:sdt>
            <w:r w:rsidR="003D1B71" w:rsidRPr="004709BE">
              <w:rPr>
                <w:rStyle w:val="Forte"/>
                <w:rFonts w:eastAsia="Calibri"/>
                <w:lang w:bidi="pt-PT"/>
              </w:rPr>
              <w:t xml:space="preserve"> • </w:t>
            </w:r>
            <w:sdt>
              <w:sdtPr>
                <w:id w:val="-1847401369"/>
                <w:placeholder>
                  <w:docPart w:val="5407D27452554CADB7491955CA31FD6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[Nome da Empresa]</w:t>
                </w:r>
              </w:sdtContent>
            </w:sdt>
          </w:p>
          <w:p w:rsidR="003D1B71" w:rsidRPr="004709BE" w:rsidRDefault="00383499" w:rsidP="00AC6C7E">
            <w:pPr>
              <w:pStyle w:val="Datas"/>
            </w:pPr>
            <w:sdt>
              <w:sdtPr>
                <w:id w:val="-848477920"/>
                <w:placeholder>
                  <w:docPart w:val="3C3D7B9130744857A7476583385C36D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[Data de Início]</w:t>
                </w:r>
              </w:sdtContent>
            </w:sdt>
            <w:r w:rsidR="003D1B71" w:rsidRPr="004709BE">
              <w:rPr>
                <w:rFonts w:eastAsia="Calibri"/>
                <w:lang w:bidi="pt-PT"/>
              </w:rPr>
              <w:t>–</w:t>
            </w:r>
            <w:sdt>
              <w:sdtPr>
                <w:id w:val="-1252506306"/>
                <w:placeholder>
                  <w:docPart w:val="07674ED6905B4073A84B5121BD5075E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[Data de Fim]</w:t>
                </w:r>
              </w:sdtContent>
            </w:sdt>
          </w:p>
          <w:p w:rsidR="003D1B71" w:rsidRPr="004709BE" w:rsidRDefault="00383499" w:rsidP="00AC6C7E">
            <w:pPr>
              <w:pStyle w:val="Experincia"/>
            </w:pPr>
            <w:sdt>
              <w:sdtPr>
                <w:id w:val="-1462188416"/>
                <w:placeholder>
                  <w:docPart w:val="73E6D6F25DC743F8ABC0C59397C327A6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4709BE">
                  <w:rPr>
                    <w:rFonts w:eastAsia="Calibri"/>
                    <w:lang w:bidi="pt-PT"/>
                  </w:rPr>
                  <w:t xml:space="preserve">[Cargo] </w:t>
                </w:r>
              </w:sdtContent>
            </w:sdt>
            <w:r w:rsidR="003D1B71" w:rsidRPr="004709BE">
              <w:rPr>
                <w:rStyle w:val="Forte"/>
                <w:rFonts w:eastAsia="Calibri"/>
                <w:lang w:bidi="pt-PT"/>
              </w:rPr>
              <w:t xml:space="preserve">• </w:t>
            </w:r>
            <w:sdt>
              <w:sdtPr>
                <w:id w:val="-1768142880"/>
                <w:placeholder>
                  <w:docPart w:val="D4A3618777BB4ADAB98380A1A0BF1BA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[Posição]</w:t>
                </w:r>
              </w:sdtContent>
            </w:sdt>
            <w:r w:rsidR="003D1B71" w:rsidRPr="004709BE">
              <w:rPr>
                <w:rStyle w:val="Forte"/>
                <w:rFonts w:eastAsia="Calibri"/>
                <w:lang w:bidi="pt-PT"/>
              </w:rPr>
              <w:t xml:space="preserve"> • </w:t>
            </w:r>
            <w:sdt>
              <w:sdtPr>
                <w:id w:val="-1452551456"/>
                <w:placeholder>
                  <w:docPart w:val="114BA7C73F644A29AA8299883AD2207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rFonts w:eastAsia="Calibri"/>
                    <w:lang w:bidi="pt-PT"/>
                  </w:rPr>
                  <w:t>[Nome da Empresa]</w:t>
                </w:r>
              </w:sdtContent>
            </w:sdt>
          </w:p>
          <w:sdt>
            <w:sdtPr>
              <w:id w:val="-770157231"/>
              <w:placeholder>
                <w:docPart w:val="2474541C75CE412E953B661AD265118B"/>
              </w:placeholder>
              <w:temporary/>
              <w:showingPlcHdr/>
              <w15:appearance w15:val="hidden"/>
            </w:sdtPr>
            <w:sdtEndPr/>
            <w:sdtContent>
              <w:p w:rsidR="003D1B71" w:rsidRPr="004709BE" w:rsidRDefault="003D1B71" w:rsidP="00AC6C7E">
                <w:r w:rsidRPr="004709BE">
                  <w:rPr>
                    <w:rFonts w:eastAsia="Calibri"/>
                    <w:lang w:bidi="pt-PT"/>
                  </w:rPr>
                  <w:t>[Este é o local onde deve escrever um breve resumo das suas responsabilidades e dos seus maiores feitos.]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94BCE4C9758C44C39C5F43603D1FB42A"/>
              </w:placeholder>
              <w:temporary/>
              <w:showingPlcHdr/>
              <w15:appearance w15:val="hidden"/>
            </w:sdtPr>
            <w:sdtEndPr/>
            <w:sdtContent>
              <w:p w:rsidR="003D1B71" w:rsidRPr="00EA4EB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</w:rPr>
                </w:pPr>
                <w:r w:rsidRPr="00EA4EBA">
                  <w:rPr>
                    <w:rFonts w:asciiTheme="majorHAnsi" w:hAnsiTheme="majorHAnsi" w:cs="Calibri"/>
                    <w:lang w:bidi="pt-PT"/>
                  </w:rPr>
                  <w:t>Formação Académica</w:t>
                </w:r>
              </w:p>
            </w:sdtContent>
          </w:sdt>
          <w:p w:rsidR="003D1B71" w:rsidRPr="004709BE" w:rsidRDefault="00383499" w:rsidP="00353B60">
            <w:pPr>
              <w:pStyle w:val="NomedoEstabelecimentodeEnsino"/>
            </w:pPr>
            <w:sdt>
              <w:sdtPr>
                <w:id w:val="245614494"/>
                <w:placeholder>
                  <w:docPart w:val="E78E2569C9D745C4875382DE3460439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[Nome do Estabelecimento de Ensino]</w:t>
                </w:r>
              </w:sdtContent>
            </w:sdt>
            <w:r w:rsidR="009169AD" w:rsidRPr="004709BE">
              <w:t xml:space="preserve"> </w:t>
            </w:r>
            <w:r w:rsidR="003D1B71" w:rsidRPr="004709BE">
              <w:rPr>
                <w:lang w:bidi="pt-PT"/>
              </w:rPr>
              <w:t xml:space="preserve">, </w:t>
            </w:r>
            <w:sdt>
              <w:sdtPr>
                <w:id w:val="141007519"/>
                <w:placeholder>
                  <w:docPart w:val="53A82E4DC4944E9D820834A7522F03E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[Localidade, Distrito]</w:t>
                </w:r>
              </w:sdtContent>
            </w:sdt>
          </w:p>
          <w:sdt>
            <w:sdtPr>
              <w:id w:val="-1240391264"/>
              <w:placeholder>
                <w:docPart w:val="979AAEBA86FF4303B1F6746DD945D2FE"/>
              </w:placeholder>
              <w:temporary/>
              <w:showingPlcHdr/>
              <w15:appearance w15:val="hidden"/>
            </w:sdtPr>
            <w:sdtEndPr/>
            <w:sdtContent>
              <w:p w:rsidR="003D1B71" w:rsidRPr="004709BE" w:rsidRDefault="003D1B71" w:rsidP="00AC6C7E">
                <w:pPr>
                  <w:pStyle w:val="Listacommarcas"/>
                </w:pPr>
                <w:r w:rsidRPr="004709BE">
                  <w:rPr>
                    <w:rFonts w:eastAsia="Calibri"/>
                    <w:lang w:bidi="pt-PT"/>
                  </w:rPr>
                  <w:t>[É aconselhável incluir aqui a sua média de final de curso e um breve resumo dos projetos universitários, prémios e distinções relevantes.]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1730222568"/>
              <w:placeholder>
                <w:docPart w:val="D0F3E27FDEFB4A07B5ED73938D90FB72"/>
              </w:placeholder>
              <w:temporary/>
              <w:showingPlcHdr/>
              <w15:appearance w15:val="hidden"/>
            </w:sdtPr>
            <w:sdtEndPr/>
            <w:sdtContent>
              <w:p w:rsidR="003D1B71" w:rsidRPr="00EA4EB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</w:rPr>
                </w:pPr>
                <w:r w:rsidRPr="00EA4EBA">
                  <w:rPr>
                    <w:rFonts w:asciiTheme="majorHAnsi" w:hAnsiTheme="majorHAnsi" w:cs="Calibri"/>
                    <w:lang w:bidi="pt-PT"/>
                  </w:rPr>
                  <w:t>Comunicação</w:t>
                </w:r>
              </w:p>
            </w:sdtContent>
          </w:sdt>
          <w:sdt>
            <w:sdtPr>
              <w:id w:val="1048178819"/>
              <w:placeholder>
                <w:docPart w:val="DF27C9CCC85D4DF494FE99CA5D1C0DEE"/>
              </w:placeholder>
              <w:temporary/>
              <w:showingPlcHdr/>
              <w15:appearance w15:val="hidden"/>
            </w:sdtPr>
            <w:sdtEndPr/>
            <w:sdtContent>
              <w:p w:rsidR="003D1B71" w:rsidRPr="004709BE" w:rsidRDefault="007B3C81" w:rsidP="00AC6C7E">
                <w:r w:rsidRPr="004709BE">
                  <w:rPr>
                    <w:rFonts w:eastAsia="Calibri"/>
                    <w:lang w:bidi="pt-PT"/>
                  </w:rPr>
                  <w:t>[Quer colocar a sua própria imagem no círculo? É fácil! Selecione a imagem e clique com o botão direito do rato. Selecione "Preenchimento" no menu de atalho. Selecione Imagem... a partir da lista. Navegue no seu computador para encontrar a imagem correta. Clique em OK para inserir a imagem selecionada.]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278101685"/>
              <w:placeholder>
                <w:docPart w:val="F5AD38FA437A4D4D97424EAAC78773ED"/>
              </w:placeholder>
              <w:temporary/>
              <w:showingPlcHdr/>
              <w15:appearance w15:val="hidden"/>
            </w:sdtPr>
            <w:sdtEndPr/>
            <w:sdtContent>
              <w:p w:rsidR="003D1B71" w:rsidRPr="00EA4EB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</w:rPr>
                </w:pPr>
                <w:r w:rsidRPr="00EA4EBA">
                  <w:rPr>
                    <w:rFonts w:asciiTheme="majorHAnsi" w:hAnsiTheme="majorHAnsi" w:cs="Calibri"/>
                    <w:lang w:bidi="pt-PT"/>
                  </w:rPr>
                  <w:t>Liderança</w:t>
                </w:r>
              </w:p>
            </w:sdtContent>
          </w:sdt>
          <w:sdt>
            <w:sdtPr>
              <w:id w:val="-165710132"/>
              <w:placeholder>
                <w:docPart w:val="65E8CCDC37BD45249B16A184A4A76278"/>
              </w:placeholder>
              <w:temporary/>
              <w:showingPlcHdr/>
              <w15:appearance w15:val="hidden"/>
            </w:sdtPr>
            <w:sdtEndPr/>
            <w:sdtContent>
              <w:p w:rsidR="003D1B71" w:rsidRPr="004709BE" w:rsidRDefault="007B3C81" w:rsidP="00AC6C7E">
                <w:r w:rsidRPr="004709BE">
                  <w:rPr>
                    <w:rFonts w:eastAsia="Calibri"/>
                    <w:lang w:bidi="pt-PT"/>
                  </w:rPr>
                  <w:t xml:space="preserve">[Assim que a sua imagem tiver sido inserida, selecione-a novamente. Aceda ao menu Formatar em Ferramentas de Imagem. Clique na seta abaixo de "Recortar" e selecione "Preencher" a partir da lista. Esta ação irá ajustar automaticamente a sua imagem ao recorte. Pode clicar e arrastar a sua imagem para colocá-la de forma adequada.] 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1374043770"/>
              <w:placeholder>
                <w:docPart w:val="CBD37D53FDF64CCABA98C39EBA80FB51"/>
              </w:placeholder>
              <w:temporary/>
              <w:showingPlcHdr/>
              <w15:appearance w15:val="hidden"/>
            </w:sdtPr>
            <w:sdtEndPr/>
            <w:sdtContent>
              <w:p w:rsidR="003D1B71" w:rsidRPr="00EA4EBA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</w:rPr>
                </w:pPr>
                <w:r w:rsidRPr="00EA4EBA">
                  <w:rPr>
                    <w:rFonts w:asciiTheme="majorHAnsi" w:hAnsiTheme="majorHAnsi" w:cs="Calibri"/>
                    <w:lang w:bidi="pt-PT"/>
                  </w:rPr>
                  <w:t>Referências</w:t>
                </w:r>
              </w:p>
            </w:sdtContent>
          </w:sdt>
          <w:sdt>
            <w:sdtPr>
              <w:id w:val="-494037895"/>
              <w:placeholder>
                <w:docPart w:val="4F200E89DB264E4A8CB74B0DD9F21CC5"/>
              </w:placeholder>
              <w:temporary/>
              <w:showingPlcHdr/>
              <w15:appearance w15:val="hidden"/>
            </w:sdtPr>
            <w:sdtEndPr/>
            <w:sdtContent>
              <w:p w:rsidR="003D1B71" w:rsidRPr="004709BE" w:rsidRDefault="003D1B71" w:rsidP="00AC6C7E">
                <w:pPr>
                  <w:rPr>
                    <w:sz w:val="24"/>
                    <w:szCs w:val="24"/>
                  </w:rPr>
                </w:pPr>
                <w:r w:rsidRPr="004709BE">
                  <w:rPr>
                    <w:rFonts w:eastAsia="Calibri"/>
                    <w:lang w:bidi="pt-PT"/>
                  </w:rPr>
                  <w:t>[Disponível mediante pedido.]</w:t>
                </w:r>
              </w:p>
            </w:sdtContent>
          </w:sdt>
        </w:tc>
      </w:tr>
      <w:tr w:rsidR="003D1B71" w:rsidRPr="004709BE" w:rsidTr="003D1B71">
        <w:trPr>
          <w:trHeight w:val="1164"/>
        </w:trPr>
        <w:tc>
          <w:tcPr>
            <w:tcW w:w="720" w:type="dxa"/>
          </w:tcPr>
          <w:p w:rsidR="003D1B71" w:rsidRPr="004709BE" w:rsidRDefault="003D1B71">
            <w:pPr>
              <w:pStyle w:val="Corpodetex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709BE" w:rsidRDefault="003D1B71">
            <w:pPr>
              <w:pStyle w:val="Corpodetex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222466"/>
        </w:tc>
      </w:tr>
      <w:tr w:rsidR="003D1B71" w:rsidRPr="004709BE" w:rsidTr="003D1B71">
        <w:trPr>
          <w:trHeight w:val="543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</w:rPr>
            </w:pPr>
            <w:r w:rsidRPr="004709BE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C86DF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t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h1KJbE8IfAsUCSaHMsOpSIWmEhUjmU3OZYdSkUs&#10;MJGoHMtuciy7ciwhsN6Cciy7ybHsUCq5D0yOZVeOJQReE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I4Fh3IsIfAKEI7lMDmWQzmWEHgWyIrlMDmWQzmWEHgWyIrlMDmWQzmWEHgWyNr5MDmWQzmWEHgW&#10;yNr5M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709BE" w:rsidRDefault="00C058E1" w:rsidP="00380FD1">
            <w:pPr>
              <w:pStyle w:val="Informaes"/>
            </w:pPr>
            <w:r>
              <w:t>[Morada]</w:t>
            </w:r>
            <w:bookmarkStart w:id="0" w:name="_GoBack"/>
            <w:bookmarkEnd w:id="0"/>
          </w:p>
          <w:p w:rsidR="003D1B71" w:rsidRPr="004709BE" w:rsidRDefault="00383499" w:rsidP="00380FD1">
            <w:pPr>
              <w:pStyle w:val="Informaes"/>
            </w:pPr>
            <w:sdt>
              <w:sdtPr>
                <w:id w:val="-798381348"/>
                <w:placeholder>
                  <w:docPart w:val="CE23AF41DB204DC7993B6C14A47EA23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[Rua, Código Postal, Localidade]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183"/>
        </w:trPr>
        <w:tc>
          <w:tcPr>
            <w:tcW w:w="720" w:type="dxa"/>
          </w:tcPr>
          <w:p w:rsidR="003D1B71" w:rsidRPr="004709BE" w:rsidRDefault="003D1B71" w:rsidP="00222466">
            <w:pPr>
              <w:pStyle w:val="SemEspaamento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709BE" w:rsidRDefault="003D1B71" w:rsidP="00222466">
            <w:pPr>
              <w:pStyle w:val="SemEspaamento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624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color w:val="666666"/>
              </w:rPr>
            </w:pPr>
            <w:r w:rsidRPr="004709BE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43115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709BE" w:rsidRDefault="00383499" w:rsidP="00380FD1">
            <w:pPr>
              <w:pStyle w:val="Informaes"/>
            </w:pPr>
            <w:sdt>
              <w:sdtPr>
                <w:id w:val="1701595270"/>
                <w:placeholder>
                  <w:docPart w:val="7B7C0195CA3943E8B3BB0FFC8164FB9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[O Seu Telefone]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183"/>
        </w:trPr>
        <w:tc>
          <w:tcPr>
            <w:tcW w:w="720" w:type="dxa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633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color w:val="666666"/>
              </w:rPr>
            </w:pPr>
            <w:r w:rsidRPr="004709BE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ícone de e-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-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EC52E" id="Grupo 24" o:spid="_x0000_s1026" alt="ícone de e-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-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-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709BE" w:rsidRDefault="00383499" w:rsidP="00380FD1">
            <w:pPr>
              <w:pStyle w:val="Informaes"/>
            </w:pPr>
            <w:sdt>
              <w:sdtPr>
                <w:id w:val="-1997099910"/>
                <w:placeholder>
                  <w:docPart w:val="E8438F1B4A934CFEB5E5C295BDADC0F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709BE">
                  <w:rPr>
                    <w:lang w:bidi="pt-PT"/>
                  </w:rPr>
                  <w:t>[O Seu E-mail]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174"/>
        </w:trPr>
        <w:tc>
          <w:tcPr>
            <w:tcW w:w="720" w:type="dxa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633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color w:val="666666"/>
              </w:rPr>
            </w:pPr>
            <w:r w:rsidRPr="004709BE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D6BD4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+6BKjQAAJQAAQAOAAAAZHJzL2Uyb0RvYy54bWyknetuHEly778b8Ds0&#10;+PEAGnXdq4TRGLPSzMDA2B7YPoD9sdVsicSSbKKbGs3aOI/kp/C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1538F35CFB1A48C083538E06EE4DD8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4709BE" w:rsidRDefault="003D1B71" w:rsidP="00380FD1">
                <w:pPr>
                  <w:pStyle w:val="Informaes"/>
                </w:pPr>
                <w:r w:rsidRPr="004709BE">
                  <w:rPr>
                    <w:lang w:bidi="pt-PT"/>
                  </w:rPr>
                  <w:t>[</w:t>
                </w:r>
                <w:r w:rsidRPr="004709BE">
                  <w:rPr>
                    <w:rStyle w:val="TextodoMarcadordePosio"/>
                    <w:color w:val="666666" w:themeColor="accent4"/>
                    <w:lang w:bidi="pt-PT"/>
                  </w:rPr>
                  <w:t>O Seu Site]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4709BE" w:rsidRDefault="003D1B71" w:rsidP="00A14C79">
            <w:pPr>
              <w:pStyle w:val="Informae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Ttulo1"/>
            </w:pPr>
          </w:p>
        </w:tc>
      </w:tr>
      <w:tr w:rsidR="003D1B71" w:rsidRPr="004709BE" w:rsidTr="003D1B71">
        <w:trPr>
          <w:trHeight w:val="2448"/>
        </w:trPr>
        <w:tc>
          <w:tcPr>
            <w:tcW w:w="720" w:type="dxa"/>
          </w:tcPr>
          <w:p w:rsidR="003D1B71" w:rsidRPr="004709BE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709BE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4709BE" w:rsidRDefault="003D1B71" w:rsidP="00222466"/>
        </w:tc>
        <w:tc>
          <w:tcPr>
            <w:tcW w:w="6607" w:type="dxa"/>
            <w:vMerge/>
          </w:tcPr>
          <w:p w:rsidR="003D1B71" w:rsidRPr="004709BE" w:rsidRDefault="003D1B71" w:rsidP="00222466"/>
        </w:tc>
      </w:tr>
    </w:tbl>
    <w:p w:rsidR="007F5B63" w:rsidRPr="004709BE" w:rsidRDefault="007F5B63" w:rsidP="006D79A8">
      <w:pPr>
        <w:pStyle w:val="Corpodetexto"/>
      </w:pPr>
    </w:p>
    <w:sectPr w:rsidR="007F5B63" w:rsidRPr="004709BE" w:rsidSect="009169AD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499" w:rsidRDefault="00383499" w:rsidP="00590471">
      <w:r>
        <w:separator/>
      </w:r>
    </w:p>
  </w:endnote>
  <w:endnote w:type="continuationSeparator" w:id="0">
    <w:p w:rsidR="00383499" w:rsidRDefault="0038349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499" w:rsidRDefault="00383499" w:rsidP="00590471">
      <w:r>
        <w:separator/>
      </w:r>
    </w:p>
  </w:footnote>
  <w:footnote w:type="continuationSeparator" w:id="0">
    <w:p w:rsidR="00383499" w:rsidRDefault="0038349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294C99" w:rsidRDefault="00310F17" w:rsidP="00060042">
    <w:pPr>
      <w:pStyle w:val="Corpodetexto"/>
    </w:pPr>
    <w:r w:rsidRPr="00294C99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B2E368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7uxkjLXKVKMst1WMDBc53APP&#10;wHvvplrV13Yy4ip4uR3jFFScQE5V4+7ShxMPhd5wD6TtOeUjVI1Qcir2O1AZ4a3AeXOCGOhueJXg&#10;2Q2vgqd3qBC6G2pBd909cG7nxF/RW9fimhEKX3tz2Z0K6zAnbo7euha52xS193rrzoF6j96K/dG1&#10;SLnkCVirvkf3DQTYO0UWGFvXqpRLshwsVHaPQsVNEyVdK+htBLhWcRIjcnT5GFrcNM8BlbUrHwGu&#10;dWO8Ee9Ib8ML3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A0qlsDwh8DRQJJocywNKRTQwkagcy8PkWB5QKqKBiUTlWB4mx/JQjiUE&#10;Vi8ox/IwOZYHlEptA5NjeSjHEgKvCopEk2N5KMcSAk8DRaLJsTyUYwmBp4Ei0eRYHsqxhMDSQDmW&#10;h8mxPJRjCYGngSLR5FgeyrGEwNNAkWhyLA/lWELgaaBINDmWh3IsIfA0UCSaHMtDOZYQOBo8lWMJ&#10;gZeBcCxPk2N5KscSAk8DmZ2fJsfyVI4lBJ4GMjs/TY7lqRxLCDwNxE98mhzLUzmWEHgaiJ/4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94C99">
      <w:rPr>
        <w:noProof/>
        <w:lang w:bidi="pt-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A968B9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78E25B8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DEEE3E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A46758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FCE6F04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F0B688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4A3B52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8812C2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D83FBE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751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65031F1"/>
    <w:multiLevelType w:val="multilevel"/>
    <w:tmpl w:val="04090023"/>
    <w:styleLink w:val="ArtigoSec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D953F1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61"/>
    <w:rsid w:val="00032D61"/>
    <w:rsid w:val="00060042"/>
    <w:rsid w:val="0008685D"/>
    <w:rsid w:val="00090860"/>
    <w:rsid w:val="00112FD7"/>
    <w:rsid w:val="00150ABD"/>
    <w:rsid w:val="00165114"/>
    <w:rsid w:val="001946FC"/>
    <w:rsid w:val="00222466"/>
    <w:rsid w:val="00247254"/>
    <w:rsid w:val="0024753C"/>
    <w:rsid w:val="00276026"/>
    <w:rsid w:val="00294C99"/>
    <w:rsid w:val="002B4549"/>
    <w:rsid w:val="00310F17"/>
    <w:rsid w:val="00322A46"/>
    <w:rsid w:val="003326CB"/>
    <w:rsid w:val="00353B60"/>
    <w:rsid w:val="00376291"/>
    <w:rsid w:val="00380FD1"/>
    <w:rsid w:val="00383499"/>
    <w:rsid w:val="00383D02"/>
    <w:rsid w:val="00385DE7"/>
    <w:rsid w:val="003D1B71"/>
    <w:rsid w:val="004709BE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169AD"/>
    <w:rsid w:val="00925E36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58E1"/>
    <w:rsid w:val="00C07240"/>
    <w:rsid w:val="00C14078"/>
    <w:rsid w:val="00C33071"/>
    <w:rsid w:val="00CE1E3D"/>
    <w:rsid w:val="00D053FA"/>
    <w:rsid w:val="00DC3F0A"/>
    <w:rsid w:val="00E26AED"/>
    <w:rsid w:val="00E73AB8"/>
    <w:rsid w:val="00E90A60"/>
    <w:rsid w:val="00EA4EBA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A7620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9169AD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ter"/>
    <w:uiPriority w:val="9"/>
    <w:qFormat/>
    <w:rsid w:val="00294C9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ter"/>
    <w:uiPriority w:val="9"/>
    <w:rsid w:val="00294C9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94C9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94C9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94C9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94C9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94C9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94C9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94C9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semiHidden/>
    <w:qFormat/>
    <w:rsid w:val="00294C99"/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294C99"/>
    <w:rPr>
      <w:rFonts w:ascii="Calibri" w:hAnsi="Calibri" w:cs="Calibri"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294C9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294C99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294C99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semiHidden/>
    <w:rsid w:val="00294C9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294C99"/>
    <w:rPr>
      <w:rFonts w:ascii="Calibri" w:hAnsi="Calibri" w:cs="Calibri"/>
    </w:rPr>
  </w:style>
  <w:style w:type="paragraph" w:styleId="Rodap">
    <w:name w:val="footer"/>
    <w:basedOn w:val="Normal"/>
    <w:link w:val="RodapCarter"/>
    <w:uiPriority w:val="99"/>
    <w:semiHidden/>
    <w:rsid w:val="00294C9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294C99"/>
    <w:rPr>
      <w:rFonts w:ascii="Calibri" w:hAnsi="Calibri" w:cs="Calibri"/>
    </w:rPr>
  </w:style>
  <w:style w:type="table" w:styleId="TabelacomGrelha">
    <w:name w:val="Table Grid"/>
    <w:basedOn w:val="Tabelanormal"/>
    <w:uiPriority w:val="39"/>
    <w:rsid w:val="002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arter"/>
    <w:uiPriority w:val="10"/>
    <w:qFormat/>
    <w:rsid w:val="00294C9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94C9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294C9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294C99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Tipodeletrapredefinidodopargrafo"/>
    <w:uiPriority w:val="22"/>
    <w:semiHidden/>
    <w:qFormat/>
    <w:rsid w:val="00294C99"/>
    <w:rPr>
      <w:rFonts w:ascii="Calibri" w:hAnsi="Calibri" w:cs="Calibri"/>
      <w:b/>
      <w:bCs/>
      <w:color w:val="666666" w:themeColor="accent4"/>
    </w:rPr>
  </w:style>
  <w:style w:type="character" w:styleId="TextodoMarcadordePosio">
    <w:name w:val="Placeholder Text"/>
    <w:basedOn w:val="Tipodeletrapredefinidodopargrafo"/>
    <w:uiPriority w:val="99"/>
    <w:semiHidden/>
    <w:rsid w:val="00294C99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arter"/>
    <w:uiPriority w:val="99"/>
    <w:rsid w:val="00294C99"/>
    <w:pPr>
      <w:spacing w:line="480" w:lineRule="auto"/>
    </w:pPr>
  </w:style>
  <w:style w:type="character" w:customStyle="1" w:styleId="DataCarter">
    <w:name w:val="Data Caráter"/>
    <w:basedOn w:val="Tipodeletrapredefinidodopargrafo"/>
    <w:link w:val="Data"/>
    <w:uiPriority w:val="99"/>
    <w:rsid w:val="00294C99"/>
    <w:rPr>
      <w:rFonts w:ascii="Calibri" w:hAnsi="Calibri" w:cs="Calibri"/>
    </w:rPr>
  </w:style>
  <w:style w:type="paragraph" w:styleId="SemEspaamento">
    <w:name w:val="No Spacing"/>
    <w:uiPriority w:val="1"/>
    <w:rsid w:val="00294C9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294C9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9169AD"/>
    <w:pPr>
      <w:widowControl/>
      <w:autoSpaceDE/>
      <w:autoSpaceDN/>
      <w:adjustRightInd/>
      <w:spacing w:after="200" w:line="192" w:lineRule="auto"/>
    </w:pPr>
    <w:rPr>
      <w:rFonts w:eastAsiaTheme="minorHAnsi"/>
      <w:szCs w:val="24"/>
    </w:rPr>
  </w:style>
  <w:style w:type="paragraph" w:styleId="Listacommarcas">
    <w:name w:val="List Bullet"/>
    <w:basedOn w:val="Normal"/>
    <w:uiPriority w:val="99"/>
    <w:rsid w:val="009169AD"/>
    <w:pPr>
      <w:numPr>
        <w:numId w:val="3"/>
      </w:numPr>
      <w:spacing w:line="192" w:lineRule="auto"/>
      <w:ind w:left="357" w:hanging="357"/>
      <w:contextualSpacing/>
    </w:pPr>
  </w:style>
  <w:style w:type="paragraph" w:customStyle="1" w:styleId="NomedoEstabelecimentodeEnsino">
    <w:name w:val="Nome do Estabelecimento de Ensino"/>
    <w:basedOn w:val="Normal"/>
    <w:uiPriority w:val="1"/>
    <w:rsid w:val="00294C99"/>
    <w:rPr>
      <w:b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294C9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94C99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294C99"/>
    <w:pPr>
      <w:numPr>
        <w:numId w:val="5"/>
      </w:numPr>
    </w:pPr>
  </w:style>
  <w:style w:type="character" w:styleId="CdigoHTML">
    <w:name w:val="HTML Code"/>
    <w:basedOn w:val="Tipodeletrapredefinidodopargrafo"/>
    <w:uiPriority w:val="99"/>
    <w:semiHidden/>
    <w:unhideWhenUsed/>
    <w:rsid w:val="00294C99"/>
    <w:rPr>
      <w:rFonts w:ascii="Consolas" w:hAnsi="Consolas" w:cs="Calibri"/>
      <w:sz w:val="20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294C99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arter"/>
    <w:uiPriority w:val="99"/>
    <w:semiHidden/>
    <w:unhideWhenUsed/>
    <w:rsid w:val="00294C99"/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294C99"/>
    <w:rPr>
      <w:rFonts w:ascii="Calibri" w:hAnsi="Calibri" w:cs="Calibri"/>
      <w:i/>
      <w:iCs/>
    </w:rPr>
  </w:style>
  <w:style w:type="character" w:styleId="DefinioHTML">
    <w:name w:val="HTML Definition"/>
    <w:basedOn w:val="Tipodeletrapredefinidodopargrafo"/>
    <w:uiPriority w:val="99"/>
    <w:semiHidden/>
    <w:unhideWhenUsed/>
    <w:rsid w:val="00294C99"/>
    <w:rPr>
      <w:rFonts w:ascii="Calibri" w:hAnsi="Calibri" w:cs="Calibri"/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294C99"/>
    <w:rPr>
      <w:rFonts w:ascii="Calibri" w:hAnsi="Calibri" w:cs="Calibri"/>
      <w:i/>
      <w:iCs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294C99"/>
    <w:rPr>
      <w:rFonts w:ascii="Consolas" w:hAnsi="Consolas" w:cs="Calibri"/>
      <w:sz w:val="20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294C99"/>
    <w:rPr>
      <w:rFonts w:ascii="Consolas" w:hAnsi="Consolas" w:cs="Calibri"/>
      <w:sz w:val="24"/>
      <w:szCs w:val="24"/>
    </w:rPr>
  </w:style>
  <w:style w:type="character" w:styleId="AcrnimoHTML">
    <w:name w:val="HTML Acronym"/>
    <w:basedOn w:val="Tipodeletrapredefinidodopargrafo"/>
    <w:uiPriority w:val="99"/>
    <w:semiHidden/>
    <w:unhideWhenUsed/>
    <w:rsid w:val="00294C99"/>
    <w:rPr>
      <w:rFonts w:ascii="Calibri" w:hAnsi="Calibri" w:cs="Calibri"/>
    </w:rPr>
  </w:style>
  <w:style w:type="character" w:styleId="TecladoHTML">
    <w:name w:val="HTML Keyboard"/>
    <w:basedOn w:val="Tipodeletrapredefinidodopargrafo"/>
    <w:uiPriority w:val="99"/>
    <w:semiHidden/>
    <w:unhideWhenUsed/>
    <w:rsid w:val="00294C99"/>
    <w:rPr>
      <w:rFonts w:ascii="Consolas" w:hAnsi="Consolas" w:cs="Calibri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294C99"/>
    <w:rPr>
      <w:rFonts w:ascii="Consolas" w:hAnsi="Consolas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294C99"/>
    <w:rPr>
      <w:rFonts w:ascii="Consolas" w:hAnsi="Consolas" w:cs="Calibri"/>
      <w:sz w:val="20"/>
      <w:szCs w:val="20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294C99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294C99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294C99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294C99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294C99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294C99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294C99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294C99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294C99"/>
    <w:pPr>
      <w:spacing w:after="100"/>
      <w:ind w:left="1760"/>
    </w:p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294C9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Discreta">
    <w:name w:val="Subtle Reference"/>
    <w:basedOn w:val="Tipodeletrapredefinidodopargrafo"/>
    <w:uiPriority w:val="31"/>
    <w:semiHidden/>
    <w:rsid w:val="00294C99"/>
    <w:rPr>
      <w:rFonts w:ascii="Calibri" w:hAnsi="Calibri" w:cs="Calibri"/>
      <w:smallCaps/>
      <w:color w:val="5A5A5A" w:themeColor="text1" w:themeTint="A5"/>
    </w:rPr>
  </w:style>
  <w:style w:type="character" w:styleId="nfaseDiscreta">
    <w:name w:val="Subtle Emphasis"/>
    <w:basedOn w:val="Tipodeletrapredefinidodopargrafo"/>
    <w:uiPriority w:val="19"/>
    <w:semiHidden/>
    <w:rsid w:val="00294C99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elhaMdia1">
    <w:name w:val="Medium Grid 1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94C99"/>
  </w:style>
  <w:style w:type="character" w:styleId="TtulodoLivro">
    <w:name w:val="Book Title"/>
    <w:basedOn w:val="Tipodeletrapredefinidodopargrafo"/>
    <w:uiPriority w:val="33"/>
    <w:semiHidden/>
    <w:rsid w:val="00294C9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Tipodeletrapredefinidodopargrafo"/>
    <w:uiPriority w:val="99"/>
    <w:semiHidden/>
    <w:unhideWhenUsed/>
    <w:rsid w:val="00294C99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294C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294C9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94C9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94C9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94C9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94C9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94C99"/>
    <w:pPr>
      <w:ind w:left="1800" w:hanging="360"/>
      <w:contextualSpacing/>
    </w:pPr>
  </w:style>
  <w:style w:type="table" w:styleId="Tabelacomlista1">
    <w:name w:val="Table List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">
    <w:name w:val="List Continue"/>
    <w:basedOn w:val="Normal"/>
    <w:uiPriority w:val="99"/>
    <w:semiHidden/>
    <w:unhideWhenUsed/>
    <w:rsid w:val="00294C99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294C99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294C99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294C99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294C99"/>
    <w:pPr>
      <w:spacing w:after="120"/>
      <w:ind w:left="1800"/>
      <w:contextualSpacing/>
    </w:pPr>
  </w:style>
  <w:style w:type="paragraph" w:styleId="Listanumerada">
    <w:name w:val="List Number"/>
    <w:basedOn w:val="Normal"/>
    <w:uiPriority w:val="99"/>
    <w:semiHidden/>
    <w:unhideWhenUsed/>
    <w:rsid w:val="00294C99"/>
    <w:pPr>
      <w:numPr>
        <w:numId w:val="6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294C99"/>
    <w:pPr>
      <w:numPr>
        <w:numId w:val="7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294C99"/>
    <w:pPr>
      <w:numPr>
        <w:numId w:val="8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294C99"/>
    <w:pPr>
      <w:numPr>
        <w:numId w:val="9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294C99"/>
    <w:pPr>
      <w:numPr>
        <w:numId w:val="10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294C99"/>
    <w:pPr>
      <w:numPr>
        <w:numId w:val="11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294C99"/>
    <w:pPr>
      <w:numPr>
        <w:numId w:val="12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294C99"/>
    <w:pPr>
      <w:numPr>
        <w:numId w:val="13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294C99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ter"/>
    <w:uiPriority w:val="11"/>
    <w:semiHidden/>
    <w:rsid w:val="00294C9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semiHidden/>
    <w:rsid w:val="00294C99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94C99"/>
  </w:style>
  <w:style w:type="paragraph" w:styleId="Textodemacro">
    <w:name w:val="macro"/>
    <w:link w:val="TextodemacroCarter"/>
    <w:uiPriority w:val="99"/>
    <w:semiHidden/>
    <w:unhideWhenUsed/>
    <w:rsid w:val="00294C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294C99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94C99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294C99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294C99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294C99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94C99"/>
    <w:pPr>
      <w:ind w:left="220" w:hanging="220"/>
    </w:p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294C9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arter"/>
    <w:uiPriority w:val="29"/>
    <w:semiHidden/>
    <w:rsid w:val="00294C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294C99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Tipodeletrapredefinidodopargrafo"/>
    <w:uiPriority w:val="20"/>
    <w:semiHidden/>
    <w:rsid w:val="00294C99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elhaColorida">
    <w:name w:val="Colorful Grid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94C99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94C99"/>
    <w:rPr>
      <w:rFonts w:ascii="Calibri" w:hAnsi="Calibri" w:cs="Calibri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94C9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94C99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94C99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94C99"/>
    <w:rPr>
      <w:rFonts w:ascii="Microsoft YaHei UI" w:eastAsia="Microsoft YaHei UI" w:hAnsi="Microsoft YaHei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94C99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294C9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co">
    <w:name w:val="Block Text"/>
    <w:basedOn w:val="Normal"/>
    <w:uiPriority w:val="99"/>
    <w:semiHidden/>
    <w:unhideWhenUsed/>
    <w:rsid w:val="00294C9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294C99"/>
    <w:rPr>
      <w:rFonts w:ascii="Microsoft YaHei UI" w:eastAsia="Microsoft YaHei UI" w:hAnsi="Microsoft YaHei UI"/>
      <w:sz w:val="18"/>
      <w:szCs w:val="18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294C99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94C9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94C9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94C9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94C9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94C9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94C9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94C9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co">
    <w:name w:val="Outline List 3"/>
    <w:basedOn w:val="Semlista"/>
    <w:uiPriority w:val="99"/>
    <w:semiHidden/>
    <w:unhideWhenUsed/>
    <w:rsid w:val="00294C99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294C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294C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294C9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94C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294C9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Tipodeletrapredefinidodopargrafo"/>
    <w:uiPriority w:val="32"/>
    <w:semiHidden/>
    <w:rsid w:val="00294C9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rsid w:val="00294C9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294C99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Tipodeletrapredefinidodopargrafo"/>
    <w:uiPriority w:val="21"/>
    <w:semiHidden/>
    <w:rsid w:val="00294C99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94C99"/>
    <w:rPr>
      <w:rFonts w:ascii="Times New Roman" w:hAnsi="Times New Roman"/>
      <w:sz w:val="24"/>
      <w:szCs w:val="24"/>
    </w:rPr>
  </w:style>
  <w:style w:type="character" w:customStyle="1" w:styleId="HiperligaoInteligente1">
    <w:name w:val="Hiperligação Inteligente1"/>
    <w:basedOn w:val="Tipodeletrapredefinidodopargrafo"/>
    <w:uiPriority w:val="99"/>
    <w:semiHidden/>
    <w:unhideWhenUsed/>
    <w:rsid w:val="00294C99"/>
    <w:rPr>
      <w:rFonts w:ascii="Calibri" w:hAnsi="Calibri" w:cs="Calibri"/>
      <w:u w:val="dotted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294C99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294C99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294C99"/>
    <w:rPr>
      <w:rFonts w:ascii="Calibri" w:hAnsi="Calibri" w:cs="Calibri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294C99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294C99"/>
    <w:rPr>
      <w:rFonts w:ascii="Calibri" w:hAnsi="Calibri" w:cs="Calibri"/>
      <w:sz w:val="16"/>
      <w:szCs w:val="16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294C99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294C99"/>
    <w:rPr>
      <w:rFonts w:ascii="Calibri" w:hAnsi="Calibri" w:cs="Calibri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294C99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294C99"/>
    <w:rPr>
      <w:rFonts w:ascii="Calibri" w:hAnsi="Calibri" w:cs="Calibri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294C99"/>
    <w:pPr>
      <w:spacing w:after="120"/>
      <w:ind w:left="360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294C99"/>
    <w:rPr>
      <w:rFonts w:ascii="Calibri" w:hAnsi="Calibri" w:cs="Calibri"/>
      <w:sz w:val="16"/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294C99"/>
    <w:pPr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294C99"/>
    <w:rPr>
      <w:rFonts w:ascii="Calibri" w:hAnsi="Calibri" w:cs="Calibri"/>
      <w:sz w:val="20"/>
      <w:szCs w:val="20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294C99"/>
    <w:pPr>
      <w:spacing w:after="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294C99"/>
    <w:rPr>
      <w:rFonts w:ascii="Calibri" w:hAnsi="Calibri" w:cs="Calibri"/>
    </w:rPr>
  </w:style>
  <w:style w:type="paragraph" w:styleId="Avanonormal">
    <w:name w:val="Normal Indent"/>
    <w:basedOn w:val="Normal"/>
    <w:uiPriority w:val="99"/>
    <w:semiHidden/>
    <w:unhideWhenUsed/>
    <w:rsid w:val="00294C99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294C99"/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294C99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294C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elhaClara">
    <w:name w:val="Light Grid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294C9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294C9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294C9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294C9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294C9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294C9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294C9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294C9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294C99"/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294C99"/>
    <w:rPr>
      <w:rFonts w:ascii="Calibri" w:hAnsi="Calibri" w:cs="Calibri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294C99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294C99"/>
    <w:rPr>
      <w:rFonts w:ascii="Calibri" w:hAnsi="Calibri" w:cs="Calibri"/>
    </w:rPr>
  </w:style>
  <w:style w:type="table" w:styleId="Tabelacomcolunas1">
    <w:name w:val="Table Columns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arter"/>
    <w:uiPriority w:val="99"/>
    <w:semiHidden/>
    <w:unhideWhenUsed/>
    <w:rsid w:val="00294C99"/>
    <w:pPr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294C99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294C99"/>
    <w:pPr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294C99"/>
    <w:pPr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294C99"/>
    <w:pPr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294C99"/>
    <w:pPr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294C99"/>
    <w:pPr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294C99"/>
    <w:pPr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294C99"/>
    <w:pPr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294C99"/>
    <w:pPr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294C99"/>
    <w:pPr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294C99"/>
    <w:rPr>
      <w:rFonts w:ascii="Corbel" w:eastAsiaTheme="majorEastAsia" w:hAnsi="Corbel" w:cstheme="majorBidi"/>
      <w:b/>
      <w:bCs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294C99"/>
    <w:rPr>
      <w:rFonts w:ascii="Consolas" w:hAnsi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294C99"/>
    <w:rPr>
      <w:rFonts w:ascii="Consolas" w:hAnsi="Consolas" w:cs="Calibri"/>
      <w:sz w:val="21"/>
      <w:szCs w:val="21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294C99"/>
    <w:pPr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294C99"/>
    <w:rPr>
      <w:rFonts w:ascii="Calibri" w:hAnsi="Calibri" w:cs="Calibri"/>
    </w:rPr>
  </w:style>
  <w:style w:type="table" w:styleId="Tabelacomgrelha1">
    <w:name w:val="Table Grid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294C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elha1Clara">
    <w:name w:val="Grid Table 1 Light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elha3">
    <w:name w:val="Grid Table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294C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294C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Web1">
    <w:name w:val="Table Web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Tipodeletrapredefinidodopargrafo"/>
    <w:uiPriority w:val="99"/>
    <w:semiHidden/>
    <w:unhideWhenUsed/>
    <w:rsid w:val="00294C99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94C9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94C99"/>
    <w:rPr>
      <w:rFonts w:ascii="Calibri" w:hAnsi="Calibri" w:cs="Calibri"/>
      <w:sz w:val="20"/>
      <w:szCs w:val="20"/>
    </w:rPr>
  </w:style>
  <w:style w:type="character" w:styleId="Nmerodelinha">
    <w:name w:val="line number"/>
    <w:basedOn w:val="Tipodeletrapredefinidodopargrafo"/>
    <w:uiPriority w:val="99"/>
    <w:semiHidden/>
    <w:unhideWhenUsed/>
    <w:rsid w:val="00294C99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294C99"/>
    <w:rPr>
      <w:rFonts w:ascii="Calibri" w:hAnsi="Calibri" w:cs="Calibri"/>
      <w:color w:val="954F72" w:themeColor="followedHyperlink"/>
      <w:u w:val="single"/>
    </w:rPr>
  </w:style>
  <w:style w:type="character" w:styleId="Hiperligao">
    <w:name w:val="Hyperlink"/>
    <w:basedOn w:val="Tipodeletrapredefinidodopargrafo"/>
    <w:uiPriority w:val="99"/>
    <w:semiHidden/>
    <w:unhideWhenUsed/>
    <w:rsid w:val="00294C99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294C99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94C9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9AB20B5D0D34EB3B5524ADEB9669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85B3A1-0B87-4C57-8AB9-E493D0F0C4F0}"/>
      </w:docPartPr>
      <w:docPartBody>
        <w:p w:rsidR="00B76792" w:rsidRDefault="00BA2F91">
          <w:pPr>
            <w:pStyle w:val="B9AB20B5D0D34EB3B5524ADEB9669169"/>
          </w:pPr>
          <w:r w:rsidRPr="004709BE">
            <w:rPr>
              <w:lang w:bidi="pt-PT"/>
            </w:rPr>
            <w:t>[Nome Próprio]</w:t>
          </w:r>
        </w:p>
      </w:docPartBody>
    </w:docPart>
    <w:docPart>
      <w:docPartPr>
        <w:name w:val="C21CE225AC4947D99A59E39EFC4FA6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E50A11-4195-463C-9869-5B8F36484FD8}"/>
      </w:docPartPr>
      <w:docPartBody>
        <w:p w:rsidR="00B76792" w:rsidRDefault="00BA2F91">
          <w:pPr>
            <w:pStyle w:val="C21CE225AC4947D99A59E39EFC4FA6AA"/>
          </w:pPr>
          <w:r w:rsidRPr="004709BE">
            <w:rPr>
              <w:lang w:bidi="pt-PT"/>
            </w:rPr>
            <w:t>[Apelido]</w:t>
          </w:r>
        </w:p>
      </w:docPartBody>
    </w:docPart>
    <w:docPart>
      <w:docPartPr>
        <w:name w:val="263162EAA8D745C780B18086594DC7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A3AAB-02AC-4C31-9722-4596DBD590A9}"/>
      </w:docPartPr>
      <w:docPartBody>
        <w:p w:rsidR="00B76792" w:rsidRDefault="00BA2F91">
          <w:pPr>
            <w:pStyle w:val="263162EAA8D745C780B18086594DC797"/>
          </w:pPr>
          <w:r w:rsidRPr="00EA4EBA">
            <w:rPr>
              <w:rFonts w:asciiTheme="majorHAnsi" w:hAnsiTheme="majorHAnsi" w:cs="Calibri"/>
              <w:lang w:bidi="pt-PT"/>
            </w:rPr>
            <w:t>Experiência</w:t>
          </w:r>
        </w:p>
      </w:docPartBody>
    </w:docPart>
    <w:docPart>
      <w:docPartPr>
        <w:name w:val="7C64E09F1EF74D0BB54216AD75DB34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5B0D4A-BEF3-4094-972D-4A7B24655B0B}"/>
      </w:docPartPr>
      <w:docPartBody>
        <w:p w:rsidR="00B76792" w:rsidRDefault="00BA2F91">
          <w:pPr>
            <w:pStyle w:val="7C64E09F1EF74D0BB54216AD75DB343A"/>
          </w:pPr>
          <w:r w:rsidRPr="004709BE">
            <w:rPr>
              <w:rFonts w:eastAsia="Calibri"/>
              <w:lang w:bidi="pt-PT"/>
            </w:rPr>
            <w:t>[Data de Início]</w:t>
          </w:r>
        </w:p>
      </w:docPartBody>
    </w:docPart>
    <w:docPart>
      <w:docPartPr>
        <w:name w:val="602FB2A7E3AE40EF9AF85CC435F3B4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AD6FE7-53A3-485D-B885-5E0954C1EDEC}"/>
      </w:docPartPr>
      <w:docPartBody>
        <w:p w:rsidR="00B76792" w:rsidRDefault="00BA2F91">
          <w:pPr>
            <w:pStyle w:val="602FB2A7E3AE40EF9AF85CC435F3B488"/>
          </w:pPr>
          <w:r w:rsidRPr="004709BE">
            <w:rPr>
              <w:rFonts w:eastAsia="Calibri"/>
              <w:lang w:bidi="pt-PT"/>
            </w:rPr>
            <w:t>[Data de Fim]</w:t>
          </w:r>
        </w:p>
      </w:docPartBody>
    </w:docPart>
    <w:docPart>
      <w:docPartPr>
        <w:name w:val="81909CAD1CD04FC9AC68EC19B6FBAB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AE8EC-2891-4113-AFB9-B0ACB41CDF09}"/>
      </w:docPartPr>
      <w:docPartBody>
        <w:p w:rsidR="00B76792" w:rsidRDefault="00BA2F91">
          <w:pPr>
            <w:pStyle w:val="81909CAD1CD04FC9AC68EC19B6FBABAD"/>
          </w:pPr>
          <w:r w:rsidRPr="004709BE">
            <w:rPr>
              <w:rFonts w:eastAsia="Calibri"/>
              <w:lang w:bidi="pt-PT"/>
            </w:rPr>
            <w:t xml:space="preserve">[Cargo] </w:t>
          </w:r>
        </w:p>
      </w:docPartBody>
    </w:docPart>
    <w:docPart>
      <w:docPartPr>
        <w:name w:val="04B24EA8DC414E129F7CA7BE634138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785C7F-E934-4CA4-8FC4-C4CA04914561}"/>
      </w:docPartPr>
      <w:docPartBody>
        <w:p w:rsidR="00B76792" w:rsidRDefault="00BA2F91">
          <w:pPr>
            <w:pStyle w:val="04B24EA8DC414E129F7CA7BE6341382E"/>
          </w:pPr>
          <w:r w:rsidRPr="004709BE">
            <w:rPr>
              <w:rFonts w:eastAsia="Calibri"/>
              <w:lang w:bidi="pt-PT"/>
            </w:rPr>
            <w:t>[Posição]</w:t>
          </w:r>
        </w:p>
      </w:docPartBody>
    </w:docPart>
    <w:docPart>
      <w:docPartPr>
        <w:name w:val="1EE65AA2DBF34538BFEF1BB8094A7B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5EA633-5B8E-4BF5-83DB-C7D5DCD69074}"/>
      </w:docPartPr>
      <w:docPartBody>
        <w:p w:rsidR="00B76792" w:rsidRDefault="00BA2F91">
          <w:pPr>
            <w:pStyle w:val="1EE65AA2DBF34538BFEF1BB8094A7B2E"/>
          </w:pPr>
          <w:r w:rsidRPr="004709BE">
            <w:rPr>
              <w:rFonts w:eastAsia="Calibri"/>
              <w:lang w:bidi="pt-PT"/>
            </w:rPr>
            <w:t>[Nome da Empresa]</w:t>
          </w:r>
        </w:p>
      </w:docPartBody>
    </w:docPart>
    <w:docPart>
      <w:docPartPr>
        <w:name w:val="F03C1CB306874138869A8AEA55DC7F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3440FB-DE05-41F3-9653-A1B36FAE77B6}"/>
      </w:docPartPr>
      <w:docPartBody>
        <w:p w:rsidR="00B76792" w:rsidRDefault="00BA2F91">
          <w:pPr>
            <w:pStyle w:val="F03C1CB306874138869A8AEA55DC7F98"/>
          </w:pPr>
          <w:r w:rsidRPr="004709BE">
            <w:rPr>
              <w:rFonts w:eastAsia="Calibri"/>
              <w:lang w:bidi="pt-PT"/>
            </w:rPr>
            <w:t>[Data de Início]</w:t>
          </w:r>
        </w:p>
      </w:docPartBody>
    </w:docPart>
    <w:docPart>
      <w:docPartPr>
        <w:name w:val="981D6BBDB30F49CB85771E114043C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2841FE-634A-4D35-9577-9A2742BB8BD6}"/>
      </w:docPartPr>
      <w:docPartBody>
        <w:p w:rsidR="00B76792" w:rsidRDefault="00BA2F91">
          <w:pPr>
            <w:pStyle w:val="981D6BBDB30F49CB85771E114043CA84"/>
          </w:pPr>
          <w:r w:rsidRPr="004709BE">
            <w:rPr>
              <w:rFonts w:eastAsia="Calibri"/>
              <w:lang w:bidi="pt-PT"/>
            </w:rPr>
            <w:t>[Data de Fim]</w:t>
          </w:r>
        </w:p>
      </w:docPartBody>
    </w:docPart>
    <w:docPart>
      <w:docPartPr>
        <w:name w:val="F1C62F7CA92A479BAA4D18B407D9F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9A381C-E0BC-4E66-90DB-BC0331E510D1}"/>
      </w:docPartPr>
      <w:docPartBody>
        <w:p w:rsidR="00B76792" w:rsidRDefault="00BA2F91">
          <w:pPr>
            <w:pStyle w:val="F1C62F7CA92A479BAA4D18B407D9F2DB"/>
          </w:pPr>
          <w:r w:rsidRPr="004709BE">
            <w:rPr>
              <w:rFonts w:eastAsia="Calibri"/>
              <w:lang w:bidi="pt-PT"/>
            </w:rPr>
            <w:t xml:space="preserve">[Cargo] </w:t>
          </w:r>
        </w:p>
      </w:docPartBody>
    </w:docPart>
    <w:docPart>
      <w:docPartPr>
        <w:name w:val="963AADD2BD8041FF9B3ACD9F89F1E6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C262A-4619-4542-B807-E5717E97DDBB}"/>
      </w:docPartPr>
      <w:docPartBody>
        <w:p w:rsidR="00B76792" w:rsidRDefault="00BA2F91">
          <w:pPr>
            <w:pStyle w:val="963AADD2BD8041FF9B3ACD9F89F1E61A"/>
          </w:pPr>
          <w:r w:rsidRPr="004709BE">
            <w:rPr>
              <w:rFonts w:eastAsia="Calibri"/>
              <w:lang w:bidi="pt-PT"/>
            </w:rPr>
            <w:t>[Posição]</w:t>
          </w:r>
        </w:p>
      </w:docPartBody>
    </w:docPart>
    <w:docPart>
      <w:docPartPr>
        <w:name w:val="5407D27452554CADB7491955CA31FD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4898EC-BEE8-4883-9D33-84A39B61B1C1}"/>
      </w:docPartPr>
      <w:docPartBody>
        <w:p w:rsidR="00B76792" w:rsidRDefault="00BA2F91">
          <w:pPr>
            <w:pStyle w:val="5407D27452554CADB7491955CA31FD61"/>
          </w:pPr>
          <w:r w:rsidRPr="004709BE">
            <w:rPr>
              <w:rFonts w:eastAsia="Calibri"/>
              <w:lang w:bidi="pt-PT"/>
            </w:rPr>
            <w:t>[Nome da Empresa]</w:t>
          </w:r>
        </w:p>
      </w:docPartBody>
    </w:docPart>
    <w:docPart>
      <w:docPartPr>
        <w:name w:val="3C3D7B9130744857A7476583385C36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166747-AD71-4CAF-91EF-67BB0EBCFB86}"/>
      </w:docPartPr>
      <w:docPartBody>
        <w:p w:rsidR="00B76792" w:rsidRDefault="00BA2F91">
          <w:pPr>
            <w:pStyle w:val="3C3D7B9130744857A7476583385C36D6"/>
          </w:pPr>
          <w:r w:rsidRPr="004709BE">
            <w:rPr>
              <w:rFonts w:eastAsia="Calibri"/>
              <w:lang w:bidi="pt-PT"/>
            </w:rPr>
            <w:t>[Data de Início]</w:t>
          </w:r>
        </w:p>
      </w:docPartBody>
    </w:docPart>
    <w:docPart>
      <w:docPartPr>
        <w:name w:val="07674ED6905B4073A84B5121BD5075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0EDA29-47F6-4A5F-8427-2EF62BDEBD12}"/>
      </w:docPartPr>
      <w:docPartBody>
        <w:p w:rsidR="00B76792" w:rsidRDefault="00BA2F91">
          <w:pPr>
            <w:pStyle w:val="07674ED6905B4073A84B5121BD5075E2"/>
          </w:pPr>
          <w:r w:rsidRPr="004709BE">
            <w:rPr>
              <w:rFonts w:eastAsia="Calibri"/>
              <w:lang w:bidi="pt-PT"/>
            </w:rPr>
            <w:t>[Data de Fim]</w:t>
          </w:r>
        </w:p>
      </w:docPartBody>
    </w:docPart>
    <w:docPart>
      <w:docPartPr>
        <w:name w:val="73E6D6F25DC743F8ABC0C59397C327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92A2F8-110A-414B-9064-AB195387CE71}"/>
      </w:docPartPr>
      <w:docPartBody>
        <w:p w:rsidR="00B76792" w:rsidRDefault="00BA2F91">
          <w:pPr>
            <w:pStyle w:val="73E6D6F25DC743F8ABC0C59397C327A6"/>
          </w:pPr>
          <w:r w:rsidRPr="004709BE">
            <w:rPr>
              <w:rFonts w:eastAsia="Calibri"/>
              <w:lang w:bidi="pt-PT"/>
            </w:rPr>
            <w:t xml:space="preserve">[Cargo] </w:t>
          </w:r>
        </w:p>
      </w:docPartBody>
    </w:docPart>
    <w:docPart>
      <w:docPartPr>
        <w:name w:val="D4A3618777BB4ADAB98380A1A0BF1B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94839-4AD2-4B5A-B840-0FF8F8C4F7C7}"/>
      </w:docPartPr>
      <w:docPartBody>
        <w:p w:rsidR="00B76792" w:rsidRDefault="00BA2F91">
          <w:pPr>
            <w:pStyle w:val="D4A3618777BB4ADAB98380A1A0BF1BA9"/>
          </w:pPr>
          <w:r w:rsidRPr="004709BE">
            <w:rPr>
              <w:rFonts w:eastAsia="Calibri"/>
              <w:lang w:bidi="pt-PT"/>
            </w:rPr>
            <w:t>[Posição]</w:t>
          </w:r>
        </w:p>
      </w:docPartBody>
    </w:docPart>
    <w:docPart>
      <w:docPartPr>
        <w:name w:val="114BA7C73F644A29AA8299883AD220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25F278-1194-494B-9029-A5804668AFF3}"/>
      </w:docPartPr>
      <w:docPartBody>
        <w:p w:rsidR="00B76792" w:rsidRDefault="00BA2F91">
          <w:pPr>
            <w:pStyle w:val="114BA7C73F644A29AA8299883AD22079"/>
          </w:pPr>
          <w:r w:rsidRPr="004709BE">
            <w:rPr>
              <w:rFonts w:eastAsia="Calibri"/>
              <w:lang w:bidi="pt-PT"/>
            </w:rPr>
            <w:t>[Nome da Empresa]</w:t>
          </w:r>
        </w:p>
      </w:docPartBody>
    </w:docPart>
    <w:docPart>
      <w:docPartPr>
        <w:name w:val="2474541C75CE412E953B661AD26511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E89A6B-5CF8-4BD1-9554-830B7089FBC6}"/>
      </w:docPartPr>
      <w:docPartBody>
        <w:p w:rsidR="00B76792" w:rsidRDefault="00BA2F91">
          <w:pPr>
            <w:pStyle w:val="2474541C75CE412E953B661AD265118B"/>
          </w:pPr>
          <w:r w:rsidRPr="004709BE">
            <w:rPr>
              <w:rFonts w:eastAsia="Calibri"/>
              <w:lang w:bidi="pt-PT"/>
            </w:rPr>
            <w:t>[Este é o local onde deve escrever um breve resumo das suas responsabilidades e dos seus maiores feitos.]</w:t>
          </w:r>
        </w:p>
      </w:docPartBody>
    </w:docPart>
    <w:docPart>
      <w:docPartPr>
        <w:name w:val="94BCE4C9758C44C39C5F43603D1FB4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55F821-FDDA-4338-B4F0-B81A7901D16F}"/>
      </w:docPartPr>
      <w:docPartBody>
        <w:p w:rsidR="00B76792" w:rsidRDefault="00BA2F91">
          <w:pPr>
            <w:pStyle w:val="94BCE4C9758C44C39C5F43603D1FB42A"/>
          </w:pPr>
          <w:r w:rsidRPr="00EA4EBA">
            <w:rPr>
              <w:rFonts w:asciiTheme="majorHAnsi" w:hAnsiTheme="majorHAnsi" w:cs="Calibri"/>
              <w:lang w:bidi="pt-PT"/>
            </w:rPr>
            <w:t>Formação Académica</w:t>
          </w:r>
        </w:p>
      </w:docPartBody>
    </w:docPart>
    <w:docPart>
      <w:docPartPr>
        <w:name w:val="E78E2569C9D745C4875382DE346043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6D80C7-3D96-4C9F-A18B-D9ACBEC8FCD8}"/>
      </w:docPartPr>
      <w:docPartBody>
        <w:p w:rsidR="00B76792" w:rsidRDefault="00BA2F91">
          <w:pPr>
            <w:pStyle w:val="E78E2569C9D745C4875382DE3460439F"/>
          </w:pPr>
          <w:r w:rsidRPr="004709BE">
            <w:rPr>
              <w:lang w:bidi="pt-PT"/>
            </w:rPr>
            <w:t>[Nome do Estabelecimento de Ensino]</w:t>
          </w:r>
        </w:p>
      </w:docPartBody>
    </w:docPart>
    <w:docPart>
      <w:docPartPr>
        <w:name w:val="53A82E4DC4944E9D820834A7522F03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40D760-0CC7-4629-905A-B864625BBBC8}"/>
      </w:docPartPr>
      <w:docPartBody>
        <w:p w:rsidR="00B76792" w:rsidRDefault="00BA2F91">
          <w:pPr>
            <w:pStyle w:val="53A82E4DC4944E9D820834A7522F03ED"/>
          </w:pPr>
          <w:r w:rsidRPr="004709BE">
            <w:rPr>
              <w:lang w:bidi="pt-PT"/>
            </w:rPr>
            <w:t>[Localidade, Distrito]</w:t>
          </w:r>
        </w:p>
      </w:docPartBody>
    </w:docPart>
    <w:docPart>
      <w:docPartPr>
        <w:name w:val="979AAEBA86FF4303B1F6746DD945D2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B958E9-02AC-4A82-9799-A5512397A245}"/>
      </w:docPartPr>
      <w:docPartBody>
        <w:p w:rsidR="00B76792" w:rsidRDefault="00BA2F91">
          <w:pPr>
            <w:pStyle w:val="979AAEBA86FF4303B1F6746DD945D2FE"/>
          </w:pPr>
          <w:r w:rsidRPr="004709BE">
            <w:rPr>
              <w:rFonts w:eastAsia="Calibri"/>
              <w:lang w:bidi="pt-PT"/>
            </w:rPr>
            <w:t>[É aconselhável incluir aqui a sua média de final de curso e um breve resumo dos projetos universitários, prémios e distinções relevantes.]</w:t>
          </w:r>
        </w:p>
      </w:docPartBody>
    </w:docPart>
    <w:docPart>
      <w:docPartPr>
        <w:name w:val="D0F3E27FDEFB4A07B5ED73938D90FB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DDB954-F8A8-4987-A6CB-FBEFA88317DC}"/>
      </w:docPartPr>
      <w:docPartBody>
        <w:p w:rsidR="00B76792" w:rsidRDefault="00BA2F91">
          <w:pPr>
            <w:pStyle w:val="D0F3E27FDEFB4A07B5ED73938D90FB72"/>
          </w:pPr>
          <w:r w:rsidRPr="00EA4EBA">
            <w:rPr>
              <w:rFonts w:asciiTheme="majorHAnsi" w:hAnsiTheme="majorHAnsi" w:cs="Calibri"/>
              <w:lang w:bidi="pt-PT"/>
            </w:rPr>
            <w:t>Comunicação</w:t>
          </w:r>
        </w:p>
      </w:docPartBody>
    </w:docPart>
    <w:docPart>
      <w:docPartPr>
        <w:name w:val="DF27C9CCC85D4DF494FE99CA5D1C0D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4FF09-3304-4FDE-B1B0-AC8F58E62452}"/>
      </w:docPartPr>
      <w:docPartBody>
        <w:p w:rsidR="00B76792" w:rsidRDefault="00BA2F91">
          <w:pPr>
            <w:pStyle w:val="DF27C9CCC85D4DF494FE99CA5D1C0DEE"/>
          </w:pPr>
          <w:r w:rsidRPr="004709BE">
            <w:rPr>
              <w:rFonts w:eastAsia="Calibri"/>
              <w:lang w:bidi="pt-PT"/>
            </w:rPr>
            <w:t>[Quer colocar a sua própria imagem no círculo? É fácil! Selecione a imagem e clique com o botão direito do rato. Selecione "Preenchimento" no menu de atalho. Selecione Imagem... a partir da lista. Navegue no seu computador para encontrar a imagem correta. Clique em OK para inserir a imagem selecionada.]</w:t>
          </w:r>
        </w:p>
      </w:docPartBody>
    </w:docPart>
    <w:docPart>
      <w:docPartPr>
        <w:name w:val="F5AD38FA437A4D4D97424EAAC78773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E6FA6F-9FCB-41DB-98A0-CADF78665C5C}"/>
      </w:docPartPr>
      <w:docPartBody>
        <w:p w:rsidR="00B76792" w:rsidRDefault="00BA2F91">
          <w:pPr>
            <w:pStyle w:val="F5AD38FA437A4D4D97424EAAC78773ED"/>
          </w:pPr>
          <w:r w:rsidRPr="00EA4EBA">
            <w:rPr>
              <w:rFonts w:asciiTheme="majorHAnsi" w:hAnsiTheme="majorHAnsi" w:cs="Calibri"/>
              <w:lang w:bidi="pt-PT"/>
            </w:rPr>
            <w:t>Liderança</w:t>
          </w:r>
        </w:p>
      </w:docPartBody>
    </w:docPart>
    <w:docPart>
      <w:docPartPr>
        <w:name w:val="65E8CCDC37BD45249B16A184A4A762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86A4B8-79BD-4520-A385-9C049C212DDE}"/>
      </w:docPartPr>
      <w:docPartBody>
        <w:p w:rsidR="00B76792" w:rsidRDefault="00BA2F91">
          <w:pPr>
            <w:pStyle w:val="65E8CCDC37BD45249B16A184A4A76278"/>
          </w:pPr>
          <w:r w:rsidRPr="004709BE">
            <w:rPr>
              <w:rFonts w:eastAsia="Calibri"/>
              <w:lang w:bidi="pt-PT"/>
            </w:rPr>
            <w:t xml:space="preserve">[Assim que a sua imagem tiver sido inserida, selecione-a novamente. Aceda ao menu Formatar em Ferramentas de Imagem. Clique na seta abaixo de "Recortar" e selecione "Preencher" a partir da lista. Esta ação irá ajustar automaticamente a sua imagem ao recorte. Pode clicar e arrastar a sua imagem para colocá-la de forma adequada.] </w:t>
          </w:r>
        </w:p>
      </w:docPartBody>
    </w:docPart>
    <w:docPart>
      <w:docPartPr>
        <w:name w:val="CBD37D53FDF64CCABA98C39EBA80FB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CF67EF-B856-4EF9-A88C-745D345619B2}"/>
      </w:docPartPr>
      <w:docPartBody>
        <w:p w:rsidR="00B76792" w:rsidRDefault="00BA2F91">
          <w:pPr>
            <w:pStyle w:val="CBD37D53FDF64CCABA98C39EBA80FB51"/>
          </w:pPr>
          <w:r w:rsidRPr="00EA4EBA">
            <w:rPr>
              <w:rFonts w:asciiTheme="majorHAnsi" w:hAnsiTheme="majorHAnsi" w:cs="Calibri"/>
              <w:lang w:bidi="pt-PT"/>
            </w:rPr>
            <w:t>Referências</w:t>
          </w:r>
        </w:p>
      </w:docPartBody>
    </w:docPart>
    <w:docPart>
      <w:docPartPr>
        <w:name w:val="4F200E89DB264E4A8CB74B0DD9F21C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8B6676-4A77-4D73-AFC3-2072F2C5B204}"/>
      </w:docPartPr>
      <w:docPartBody>
        <w:p w:rsidR="00B76792" w:rsidRDefault="00BA2F91">
          <w:pPr>
            <w:pStyle w:val="4F200E89DB264E4A8CB74B0DD9F21CC5"/>
          </w:pPr>
          <w:r w:rsidRPr="004709BE">
            <w:rPr>
              <w:rFonts w:eastAsia="Calibri"/>
              <w:lang w:bidi="pt-PT"/>
            </w:rPr>
            <w:t>[Disponível mediante pedido.]</w:t>
          </w:r>
        </w:p>
      </w:docPartBody>
    </w:docPart>
    <w:docPart>
      <w:docPartPr>
        <w:name w:val="CE23AF41DB204DC7993B6C14A47EA2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1D4D22-EB47-419D-9042-7489DA438BEF}"/>
      </w:docPartPr>
      <w:docPartBody>
        <w:p w:rsidR="00B76792" w:rsidRDefault="00BA2F91">
          <w:pPr>
            <w:pStyle w:val="CE23AF41DB204DC7993B6C14A47EA23D"/>
          </w:pPr>
          <w:r w:rsidRPr="004709BE">
            <w:rPr>
              <w:lang w:bidi="pt-PT"/>
            </w:rPr>
            <w:t>[Rua, Código Postal, Localidade]</w:t>
          </w:r>
        </w:p>
      </w:docPartBody>
    </w:docPart>
    <w:docPart>
      <w:docPartPr>
        <w:name w:val="7B7C0195CA3943E8B3BB0FFC8164FB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A7FBDE-1D2E-4791-8CB2-93725D9F13EC}"/>
      </w:docPartPr>
      <w:docPartBody>
        <w:p w:rsidR="00B76792" w:rsidRDefault="00BA2F91">
          <w:pPr>
            <w:pStyle w:val="7B7C0195CA3943E8B3BB0FFC8164FB9D"/>
          </w:pPr>
          <w:r w:rsidRPr="004709BE">
            <w:rPr>
              <w:lang w:bidi="pt-PT"/>
            </w:rPr>
            <w:t>[O Seu Telefone]</w:t>
          </w:r>
        </w:p>
      </w:docPartBody>
    </w:docPart>
    <w:docPart>
      <w:docPartPr>
        <w:name w:val="E8438F1B4A934CFEB5E5C295BDADC0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79213C-52A5-40CB-9486-E9DE9451FF44}"/>
      </w:docPartPr>
      <w:docPartBody>
        <w:p w:rsidR="00B76792" w:rsidRDefault="00BA2F91">
          <w:pPr>
            <w:pStyle w:val="E8438F1B4A934CFEB5E5C295BDADC0F1"/>
          </w:pPr>
          <w:r w:rsidRPr="004709BE">
            <w:rPr>
              <w:lang w:bidi="pt-PT"/>
            </w:rPr>
            <w:t>[O Seu E-mail]</w:t>
          </w:r>
        </w:p>
      </w:docPartBody>
    </w:docPart>
    <w:docPart>
      <w:docPartPr>
        <w:name w:val="1538F35CFB1A48C083538E06EE4DD8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E0E4EB-ECB8-4996-ADAD-15A67029819B}"/>
      </w:docPartPr>
      <w:docPartBody>
        <w:p w:rsidR="00B76792" w:rsidRDefault="00BA2F91">
          <w:pPr>
            <w:pStyle w:val="1538F35CFB1A48C083538E06EE4DD8EF"/>
          </w:pPr>
          <w:r w:rsidRPr="004709BE">
            <w:rPr>
              <w:lang w:bidi="pt-PT"/>
            </w:rPr>
            <w:t>[</w:t>
          </w:r>
          <w:r w:rsidRPr="004709BE">
            <w:rPr>
              <w:rStyle w:val="TextodoMarcadordePosio"/>
              <w:color w:val="FFC000" w:themeColor="accent4"/>
              <w:lang w:bidi="pt-PT"/>
            </w:rPr>
            <w:t>O Seu 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F91"/>
    <w:rsid w:val="00B76792"/>
    <w:rsid w:val="00BA2F91"/>
    <w:rsid w:val="00EC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9AB20B5D0D34EB3B5524ADEB9669169">
    <w:name w:val="B9AB20B5D0D34EB3B5524ADEB9669169"/>
  </w:style>
  <w:style w:type="paragraph" w:customStyle="1" w:styleId="C21CE225AC4947D99A59E39EFC4FA6AA">
    <w:name w:val="C21CE225AC4947D99A59E39EFC4FA6AA"/>
  </w:style>
  <w:style w:type="paragraph" w:customStyle="1" w:styleId="263162EAA8D745C780B18086594DC797">
    <w:name w:val="263162EAA8D745C780B18086594DC797"/>
  </w:style>
  <w:style w:type="paragraph" w:customStyle="1" w:styleId="7C64E09F1EF74D0BB54216AD75DB343A">
    <w:name w:val="7C64E09F1EF74D0BB54216AD75DB343A"/>
  </w:style>
  <w:style w:type="paragraph" w:customStyle="1" w:styleId="602FB2A7E3AE40EF9AF85CC435F3B488">
    <w:name w:val="602FB2A7E3AE40EF9AF85CC435F3B488"/>
  </w:style>
  <w:style w:type="paragraph" w:customStyle="1" w:styleId="81909CAD1CD04FC9AC68EC19B6FBABAD">
    <w:name w:val="81909CAD1CD04FC9AC68EC19B6FBABAD"/>
  </w:style>
  <w:style w:type="paragraph" w:customStyle="1" w:styleId="04B24EA8DC414E129F7CA7BE6341382E">
    <w:name w:val="04B24EA8DC414E129F7CA7BE6341382E"/>
  </w:style>
  <w:style w:type="paragraph" w:customStyle="1" w:styleId="1EE65AA2DBF34538BFEF1BB8094A7B2E">
    <w:name w:val="1EE65AA2DBF34538BFEF1BB8094A7B2E"/>
  </w:style>
  <w:style w:type="paragraph" w:customStyle="1" w:styleId="F03C1CB306874138869A8AEA55DC7F98">
    <w:name w:val="F03C1CB306874138869A8AEA55DC7F98"/>
  </w:style>
  <w:style w:type="paragraph" w:customStyle="1" w:styleId="981D6BBDB30F49CB85771E114043CA84">
    <w:name w:val="981D6BBDB30F49CB85771E114043CA84"/>
  </w:style>
  <w:style w:type="paragraph" w:customStyle="1" w:styleId="F1C62F7CA92A479BAA4D18B407D9F2DB">
    <w:name w:val="F1C62F7CA92A479BAA4D18B407D9F2DB"/>
  </w:style>
  <w:style w:type="paragraph" w:customStyle="1" w:styleId="963AADD2BD8041FF9B3ACD9F89F1E61A">
    <w:name w:val="963AADD2BD8041FF9B3ACD9F89F1E61A"/>
  </w:style>
  <w:style w:type="paragraph" w:customStyle="1" w:styleId="5407D27452554CADB7491955CA31FD61">
    <w:name w:val="5407D27452554CADB7491955CA31FD61"/>
  </w:style>
  <w:style w:type="paragraph" w:customStyle="1" w:styleId="3C3D7B9130744857A7476583385C36D6">
    <w:name w:val="3C3D7B9130744857A7476583385C36D6"/>
  </w:style>
  <w:style w:type="paragraph" w:customStyle="1" w:styleId="07674ED6905B4073A84B5121BD5075E2">
    <w:name w:val="07674ED6905B4073A84B5121BD5075E2"/>
  </w:style>
  <w:style w:type="paragraph" w:customStyle="1" w:styleId="73E6D6F25DC743F8ABC0C59397C327A6">
    <w:name w:val="73E6D6F25DC743F8ABC0C59397C327A6"/>
  </w:style>
  <w:style w:type="paragraph" w:customStyle="1" w:styleId="D4A3618777BB4ADAB98380A1A0BF1BA9">
    <w:name w:val="D4A3618777BB4ADAB98380A1A0BF1BA9"/>
  </w:style>
  <w:style w:type="paragraph" w:customStyle="1" w:styleId="114BA7C73F644A29AA8299883AD22079">
    <w:name w:val="114BA7C73F644A29AA8299883AD22079"/>
  </w:style>
  <w:style w:type="paragraph" w:customStyle="1" w:styleId="2474541C75CE412E953B661AD265118B">
    <w:name w:val="2474541C75CE412E953B661AD265118B"/>
  </w:style>
  <w:style w:type="paragraph" w:customStyle="1" w:styleId="94BCE4C9758C44C39C5F43603D1FB42A">
    <w:name w:val="94BCE4C9758C44C39C5F43603D1FB42A"/>
  </w:style>
  <w:style w:type="paragraph" w:customStyle="1" w:styleId="E78E2569C9D745C4875382DE3460439F">
    <w:name w:val="E78E2569C9D745C4875382DE3460439F"/>
  </w:style>
  <w:style w:type="paragraph" w:customStyle="1" w:styleId="53A82E4DC4944E9D820834A7522F03ED">
    <w:name w:val="53A82E4DC4944E9D820834A7522F03ED"/>
  </w:style>
  <w:style w:type="paragraph" w:customStyle="1" w:styleId="979AAEBA86FF4303B1F6746DD945D2FE">
    <w:name w:val="979AAEBA86FF4303B1F6746DD945D2FE"/>
  </w:style>
  <w:style w:type="paragraph" w:customStyle="1" w:styleId="D0F3E27FDEFB4A07B5ED73938D90FB72">
    <w:name w:val="D0F3E27FDEFB4A07B5ED73938D90FB72"/>
  </w:style>
  <w:style w:type="paragraph" w:customStyle="1" w:styleId="DF27C9CCC85D4DF494FE99CA5D1C0DEE">
    <w:name w:val="DF27C9CCC85D4DF494FE99CA5D1C0DEE"/>
  </w:style>
  <w:style w:type="paragraph" w:customStyle="1" w:styleId="F5AD38FA437A4D4D97424EAAC78773ED">
    <w:name w:val="F5AD38FA437A4D4D97424EAAC78773ED"/>
  </w:style>
  <w:style w:type="paragraph" w:customStyle="1" w:styleId="65E8CCDC37BD45249B16A184A4A76278">
    <w:name w:val="65E8CCDC37BD45249B16A184A4A76278"/>
  </w:style>
  <w:style w:type="paragraph" w:customStyle="1" w:styleId="CBD37D53FDF64CCABA98C39EBA80FB51">
    <w:name w:val="CBD37D53FDF64CCABA98C39EBA80FB51"/>
  </w:style>
  <w:style w:type="paragraph" w:customStyle="1" w:styleId="4F200E89DB264E4A8CB74B0DD9F21CC5">
    <w:name w:val="4F200E89DB264E4A8CB74B0DD9F21CC5"/>
  </w:style>
  <w:style w:type="paragraph" w:customStyle="1" w:styleId="182D7E5DBA7B4B7EA80D552E8E6B926A">
    <w:name w:val="182D7E5DBA7B4B7EA80D552E8E6B926A"/>
  </w:style>
  <w:style w:type="paragraph" w:customStyle="1" w:styleId="CE23AF41DB204DC7993B6C14A47EA23D">
    <w:name w:val="CE23AF41DB204DC7993B6C14A47EA23D"/>
  </w:style>
  <w:style w:type="paragraph" w:customStyle="1" w:styleId="7B7C0195CA3943E8B3BB0FFC8164FB9D">
    <w:name w:val="7B7C0195CA3943E8B3BB0FFC8164FB9D"/>
  </w:style>
  <w:style w:type="paragraph" w:customStyle="1" w:styleId="E8438F1B4A934CFEB5E5C295BDADC0F1">
    <w:name w:val="E8438F1B4A934CFEB5E5C295BDADC0F1"/>
  </w:style>
  <w:style w:type="character" w:styleId="TextodoMarcadordePosio">
    <w:name w:val="Placeholder Text"/>
    <w:basedOn w:val="Tipodeletrapredefinidodopargrafo"/>
    <w:uiPriority w:val="99"/>
    <w:semiHidden/>
    <w:rPr>
      <w:rFonts w:ascii="Calibri" w:hAnsi="Calibri" w:cs="Calibri"/>
      <w:color w:val="808080"/>
    </w:rPr>
  </w:style>
  <w:style w:type="paragraph" w:customStyle="1" w:styleId="1538F35CFB1A48C083538E06EE4DD8EF">
    <w:name w:val="1538F35CFB1A48C083538E06EE4DD8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tf78128832_win32</Template>
  <TotalTime>0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2021-03-05T09:13:00Z</dcterms:created>
  <dcterms:modified xsi:type="dcterms:W3CDTF">2021-03-05T09:21:00Z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